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37D95E3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7A6C56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3F0618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A933A3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00415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D78CE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44919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1CE9CD05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2DCF7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7DB106" w14:textId="15F730F3" w:rsidR="000E6CD2" w:rsidRPr="000E6CD2" w:rsidRDefault="00E155EC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III-60-AB073-2026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FCF90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BCEBD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6B061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D49E6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BB2CBD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53B36D2" w14:textId="1BF16D18" w:rsidR="000E6CD2" w:rsidRPr="000E6CD2" w:rsidRDefault="00E155EC" w:rsidP="000E6CD2">
            <w:pPr>
              <w:rPr>
                <w:rFonts w:cs="Arial"/>
                <w:szCs w:val="20"/>
              </w:rPr>
            </w:pPr>
            <w:r w:rsidRPr="00DB37B7">
              <w:t xml:space="preserve">Erneuerung </w:t>
            </w:r>
            <w:r>
              <w:t>Innen-</w:t>
            </w:r>
            <w:r w:rsidRPr="00DB37B7">
              <w:t>Treppengeländer Kita Pusteblume</w:t>
            </w:r>
          </w:p>
        </w:tc>
      </w:tr>
      <w:tr w:rsidR="000E6CD2" w:rsidRPr="000E6CD2" w14:paraId="511A40DA" w14:textId="77777777" w:rsidTr="009B181B">
        <w:trPr>
          <w:trHeight w:val="53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43B24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70CA152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36D1D8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1D45D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6A8100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A958F5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14:paraId="087BFB9F" w14:textId="77777777" w:rsidR="000E6CD2" w:rsidRDefault="000E6CD2" w:rsidP="000E6CD2">
      <w:pPr>
        <w:rPr>
          <w:rFonts w:cs="Arial"/>
          <w:szCs w:val="20"/>
        </w:rPr>
      </w:pPr>
    </w:p>
    <w:p w14:paraId="1770A7C7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57E14CCA" w14:textId="77777777" w:rsidR="000E6CD2" w:rsidRDefault="000E6CD2" w:rsidP="000E6CD2"/>
    <w:p w14:paraId="794BD6DE" w14:textId="77777777" w:rsidR="000D09EB" w:rsidRDefault="000D09EB" w:rsidP="000D09EB">
      <w:pPr>
        <w:pStyle w:val="CM3"/>
        <w:spacing w:after="230" w:line="231" w:lineRule="atLeast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Verzeichnis über Art und Umfang der Leistungen, für die sich der Bieter der Kapazitäten anderer Unternehmen bedienen wird </w:t>
      </w:r>
    </w:p>
    <w:p w14:paraId="6D7EFBA8" w14:textId="77777777" w:rsidR="000E6CD2" w:rsidRDefault="000D09EB" w:rsidP="000D09EB">
      <w:r>
        <w:rPr>
          <w:szCs w:val="20"/>
        </w:rPr>
        <w:t>Zur Ausführung der im Angebot enthaltenen Leistungen benenne ich Art und Umfang der Teilleistungen, für die ich mich/wir uns anderer Unternehmen bedienen werde(n).</w:t>
      </w:r>
    </w:p>
    <w:p w14:paraId="3B89435C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33"/>
        <w:gridCol w:w="7190"/>
      </w:tblGrid>
      <w:tr w:rsidR="000E6CD2" w:rsidRPr="00EE7B92" w14:paraId="4CAD4F58" w14:textId="77777777" w:rsidTr="006F73C0">
        <w:trPr>
          <w:trHeight w:val="284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E9E67B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73BD027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6A1D439F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C9C17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A0F5ADA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2E3DF8EB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B81036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52E592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51FC2246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8311E9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152D683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7F857C17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BBCA98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F580A07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0A3DD401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F67E7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15F25E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458D8F39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FAEFFA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D4F37B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3867C1AE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BC6555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0884FB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1AF2524B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DF6B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6EC7C3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1F33612E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4BC18A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4CB11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78AF76C2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123EBAB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14BD50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</w:tbl>
    <w:p w14:paraId="7E6BE25D" w14:textId="77777777" w:rsidR="00127C79" w:rsidRDefault="00127C79" w:rsidP="000D09EB"/>
    <w:tbl>
      <w:tblPr>
        <w:tblW w:w="9923" w:type="dxa"/>
        <w:tblLook w:val="01E0" w:firstRow="1" w:lastRow="1" w:firstColumn="1" w:lastColumn="1" w:noHBand="0" w:noVBand="0"/>
      </w:tblPr>
      <w:tblGrid>
        <w:gridCol w:w="4564"/>
        <w:gridCol w:w="5359"/>
      </w:tblGrid>
      <w:tr w:rsidR="000D09EB" w:rsidRPr="000E6CD2" w14:paraId="7A8DFA72" w14:textId="77777777" w:rsidTr="00D9613C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D80D96" w14:textId="77777777" w:rsidR="000D09EB" w:rsidRPr="000D09EB" w:rsidRDefault="000D09EB" w:rsidP="000D09EB">
            <w:pPr>
              <w:rPr>
                <w:b/>
              </w:rPr>
            </w:pPr>
            <w:r w:rsidRPr="000D09EB">
              <w:rPr>
                <w:b/>
              </w:rPr>
              <w:t>In Hinsicht auf meine/unsere wirtschaftliche und finanzielle Leistungsfähigkeit</w:t>
            </w:r>
          </w:p>
        </w:tc>
      </w:tr>
      <w:tr w:rsidR="000E6CD2" w:rsidRPr="000E6CD2" w14:paraId="6F53B2E7" w14:textId="77777777" w:rsidTr="000D09EB">
        <w:trPr>
          <w:trHeight w:hRule="exact" w:val="608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CDE824" w14:textId="77777777" w:rsidR="000E6CD2" w:rsidRPr="000E6CD2" w:rsidRDefault="000D09EB" w:rsidP="000D09EB">
            <w:pPr>
              <w:jc w:val="center"/>
            </w:pPr>
            <w:r>
              <w:t>Name des Unternehmens</w:t>
            </w:r>
          </w:p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D4F8950" w14:textId="77777777" w:rsidR="000E6CD2" w:rsidRPr="000E6CD2" w:rsidRDefault="000D09EB" w:rsidP="000D09EB">
            <w:pPr>
              <w:jc w:val="center"/>
            </w:pPr>
            <w:r>
              <w:t>Angabe zu der von diesem Unternehmen überlassenen Eignung</w:t>
            </w:r>
          </w:p>
        </w:tc>
      </w:tr>
      <w:tr w:rsidR="000E6CD2" w:rsidRPr="000E6CD2" w14:paraId="7914A116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033709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633C80" w14:textId="77777777" w:rsidR="000E6CD2" w:rsidRPr="000E6CD2" w:rsidRDefault="000E6CD2" w:rsidP="000D09EB"/>
        </w:tc>
      </w:tr>
      <w:tr w:rsidR="000E6CD2" w:rsidRPr="000E6CD2" w14:paraId="414DCE59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74B7B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3B9931E" w14:textId="77777777" w:rsidR="000E6CD2" w:rsidRPr="000E6CD2" w:rsidRDefault="000E6CD2" w:rsidP="000D09EB"/>
        </w:tc>
      </w:tr>
      <w:tr w:rsidR="000E6CD2" w:rsidRPr="000E6CD2" w14:paraId="4265B9D5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F20E1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1449F3" w14:textId="77777777" w:rsidR="000E6CD2" w:rsidRPr="000E6CD2" w:rsidRDefault="000E6CD2" w:rsidP="000D09EB"/>
        </w:tc>
      </w:tr>
      <w:tr w:rsidR="000E6CD2" w:rsidRPr="000E6CD2" w14:paraId="3233AFD3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96EFF4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08039BB" w14:textId="77777777" w:rsidR="000E6CD2" w:rsidRPr="000E6CD2" w:rsidRDefault="000E6CD2" w:rsidP="000D09EB"/>
        </w:tc>
      </w:tr>
      <w:tr w:rsidR="000E6CD2" w:rsidRPr="000E6CD2" w14:paraId="2B38ECAB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ECF2EB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42FDCDD" w14:textId="77777777" w:rsidR="000E6CD2" w:rsidRPr="000E6CD2" w:rsidRDefault="000E6CD2" w:rsidP="000D09EB"/>
        </w:tc>
      </w:tr>
      <w:tr w:rsidR="000E6CD2" w:rsidRPr="000E6CD2" w14:paraId="1EDE6758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DC228E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267189" w14:textId="77777777" w:rsidR="000E6CD2" w:rsidRPr="000E6CD2" w:rsidRDefault="000E6CD2" w:rsidP="000D09EB"/>
        </w:tc>
      </w:tr>
      <w:tr w:rsidR="000E6CD2" w:rsidRPr="000E6CD2" w14:paraId="7198E0FA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2F54E3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D871F8" w14:textId="77777777" w:rsidR="000E6CD2" w:rsidRPr="000E6CD2" w:rsidRDefault="000E6CD2" w:rsidP="000D09EB"/>
        </w:tc>
      </w:tr>
    </w:tbl>
    <w:p w14:paraId="10FBC545" w14:textId="77777777" w:rsidR="000E6CD2" w:rsidRPr="003E2CD4" w:rsidRDefault="000E6CD2" w:rsidP="003E2CD4"/>
    <w:sectPr w:rsidR="000E6CD2" w:rsidRPr="003E2CD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4890B" w14:textId="77777777" w:rsidR="00C936F7" w:rsidRDefault="00C936F7">
      <w:r>
        <w:separator/>
      </w:r>
    </w:p>
  </w:endnote>
  <w:endnote w:type="continuationSeparator" w:id="0">
    <w:p w14:paraId="1D0EAAF6" w14:textId="77777777" w:rsidR="00C936F7" w:rsidRDefault="00C9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3B0A5ED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56A2BD5D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C4780B6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AEF212" wp14:editId="3D899D0B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E219D7C" w14:textId="77777777" w:rsidR="00B63072" w:rsidRPr="00D6072E" w:rsidRDefault="00B63072" w:rsidP="006F73C0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F73C0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AA36FF2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7E56CB2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863E" w14:textId="77777777" w:rsidR="00C936F7" w:rsidRDefault="00C936F7">
      <w:r>
        <w:separator/>
      </w:r>
    </w:p>
  </w:footnote>
  <w:footnote w:type="continuationSeparator" w:id="0">
    <w:p w14:paraId="28E3828D" w14:textId="77777777" w:rsidR="00C936F7" w:rsidRDefault="00C9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60CB" w14:textId="77777777" w:rsidR="00B63072" w:rsidRDefault="00B63072" w:rsidP="000E6CD2">
    <w:pPr>
      <w:pStyle w:val="Kopfzeile"/>
    </w:pPr>
    <w:r>
      <w:t>235</w:t>
    </w:r>
  </w:p>
  <w:p w14:paraId="22D9230A" w14:textId="77777777" w:rsidR="00B63072" w:rsidRDefault="00B63072" w:rsidP="000E6CD2">
    <w:pPr>
      <w:pStyle w:val="UnterKopfzeile"/>
    </w:pPr>
    <w:r>
      <w:t xml:space="preserve">(Verzeichnis der </w:t>
    </w:r>
    <w:r w:rsidR="00AE118B">
      <w:t xml:space="preserve">Leistungen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2172650">
    <w:abstractNumId w:val="0"/>
  </w:num>
  <w:num w:numId="2" w16cid:durableId="1292514847">
    <w:abstractNumId w:val="4"/>
  </w:num>
  <w:num w:numId="3" w16cid:durableId="1184129668">
    <w:abstractNumId w:val="5"/>
  </w:num>
  <w:num w:numId="4" w16cid:durableId="1409885544">
    <w:abstractNumId w:val="12"/>
  </w:num>
  <w:num w:numId="5" w16cid:durableId="324863607">
    <w:abstractNumId w:val="8"/>
  </w:num>
  <w:num w:numId="6" w16cid:durableId="1405493466">
    <w:abstractNumId w:val="2"/>
  </w:num>
  <w:num w:numId="7" w16cid:durableId="646786612">
    <w:abstractNumId w:val="10"/>
  </w:num>
  <w:num w:numId="8" w16cid:durableId="1598319889">
    <w:abstractNumId w:val="7"/>
  </w:num>
  <w:num w:numId="9" w16cid:durableId="1138378190">
    <w:abstractNumId w:val="11"/>
  </w:num>
  <w:num w:numId="10" w16cid:durableId="324434274">
    <w:abstractNumId w:val="3"/>
  </w:num>
  <w:num w:numId="11" w16cid:durableId="1094085045">
    <w:abstractNumId w:val="9"/>
  </w:num>
  <w:num w:numId="12" w16cid:durableId="189685792">
    <w:abstractNumId w:val="9"/>
  </w:num>
  <w:num w:numId="13" w16cid:durableId="925308454">
    <w:abstractNumId w:val="9"/>
  </w:num>
  <w:num w:numId="14" w16cid:durableId="71701547">
    <w:abstractNumId w:val="9"/>
  </w:num>
  <w:num w:numId="15" w16cid:durableId="1942254871">
    <w:abstractNumId w:val="9"/>
  </w:num>
  <w:num w:numId="16" w16cid:durableId="202407624">
    <w:abstractNumId w:val="1"/>
  </w:num>
  <w:num w:numId="17" w16cid:durableId="949898194">
    <w:abstractNumId w:val="1"/>
  </w:num>
  <w:num w:numId="18" w16cid:durableId="546260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B4E03"/>
    <w:rsid w:val="000D09EB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52E8F"/>
    <w:rsid w:val="00263542"/>
    <w:rsid w:val="002804BF"/>
    <w:rsid w:val="002C403D"/>
    <w:rsid w:val="002F4952"/>
    <w:rsid w:val="00327698"/>
    <w:rsid w:val="003A36E9"/>
    <w:rsid w:val="003D3E99"/>
    <w:rsid w:val="003E2CD4"/>
    <w:rsid w:val="00424038"/>
    <w:rsid w:val="0045228F"/>
    <w:rsid w:val="0045726B"/>
    <w:rsid w:val="0047055A"/>
    <w:rsid w:val="00480ABD"/>
    <w:rsid w:val="00492429"/>
    <w:rsid w:val="004A432C"/>
    <w:rsid w:val="004C5609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15CD1"/>
    <w:rsid w:val="00640260"/>
    <w:rsid w:val="00663CBC"/>
    <w:rsid w:val="00686F7A"/>
    <w:rsid w:val="006A021C"/>
    <w:rsid w:val="006A5AED"/>
    <w:rsid w:val="006B7CF1"/>
    <w:rsid w:val="006D403D"/>
    <w:rsid w:val="006D70A3"/>
    <w:rsid w:val="006F73C0"/>
    <w:rsid w:val="00734EDE"/>
    <w:rsid w:val="00746498"/>
    <w:rsid w:val="00765A42"/>
    <w:rsid w:val="0078194F"/>
    <w:rsid w:val="00910F0B"/>
    <w:rsid w:val="00916671"/>
    <w:rsid w:val="009273AD"/>
    <w:rsid w:val="00927DEE"/>
    <w:rsid w:val="00962412"/>
    <w:rsid w:val="0097166A"/>
    <w:rsid w:val="00976383"/>
    <w:rsid w:val="00984803"/>
    <w:rsid w:val="009A6E63"/>
    <w:rsid w:val="009B181B"/>
    <w:rsid w:val="009C14BE"/>
    <w:rsid w:val="00A00872"/>
    <w:rsid w:val="00A5084B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61D2B"/>
    <w:rsid w:val="00B63072"/>
    <w:rsid w:val="00B96ADB"/>
    <w:rsid w:val="00BA5E42"/>
    <w:rsid w:val="00C101BF"/>
    <w:rsid w:val="00C246AC"/>
    <w:rsid w:val="00C2678D"/>
    <w:rsid w:val="00C764C5"/>
    <w:rsid w:val="00C936F7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E02FAA"/>
    <w:rsid w:val="00E155EC"/>
    <w:rsid w:val="00E322E9"/>
    <w:rsid w:val="00E47F9E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43440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748B9E"/>
  <w15:docId w15:val="{627B8B16-1F2B-409C-A237-3DE5E84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D09E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Liane Schulze-Stoll</cp:lastModifiedBy>
  <cp:revision>10</cp:revision>
  <cp:lastPrinted>2010-02-09T14:27:00Z</cp:lastPrinted>
  <dcterms:created xsi:type="dcterms:W3CDTF">2019-04-03T06:48:00Z</dcterms:created>
  <dcterms:modified xsi:type="dcterms:W3CDTF">2026-06-07T21:21:00Z</dcterms:modified>
</cp:coreProperties>
</file>